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A60" w:rsidRPr="00C27472" w:rsidRDefault="001E02DF" w:rsidP="001E02DF">
      <w:pPr>
        <w:jc w:val="center"/>
        <w:rPr>
          <w:sz w:val="32"/>
        </w:rPr>
      </w:pPr>
      <w:r w:rsidRPr="00BD6637">
        <w:rPr>
          <w:rFonts w:cs="Arial"/>
          <w:noProof/>
          <w:sz w:val="20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13AF11" wp14:editId="642FF5B7">
                <wp:simplePos x="0" y="0"/>
                <wp:positionH relativeFrom="column">
                  <wp:posOffset>-68580</wp:posOffset>
                </wp:positionH>
                <wp:positionV relativeFrom="paragraph">
                  <wp:posOffset>99060</wp:posOffset>
                </wp:positionV>
                <wp:extent cx="6499860" cy="1403985"/>
                <wp:effectExtent l="57150" t="57150" r="53340" b="59055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8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1E02DF" w:rsidRPr="001E02DF" w:rsidRDefault="001E02DF" w:rsidP="001E02DF">
                            <w:pPr>
                              <w:rPr>
                                <w:b/>
                                <w:color w:val="404040" w:themeColor="text1" w:themeTint="BF"/>
                                <w:sz w:val="32"/>
                              </w:rPr>
                            </w:pPr>
                            <w:r w:rsidRPr="001E02DF">
                              <w:rPr>
                                <w:b/>
                                <w:color w:val="404040" w:themeColor="text1" w:themeTint="BF"/>
                                <w:sz w:val="32"/>
                              </w:rPr>
                              <w:t>Führerschein aus</w:t>
                            </w:r>
                          </w:p>
                          <w:p w:rsidR="001E02DF" w:rsidRPr="001E02DF" w:rsidRDefault="001E02DF" w:rsidP="001E02DF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1E02DF" w:rsidRPr="001E02DF" w:rsidRDefault="001E02DF" w:rsidP="001E02DF">
                            <w:pPr>
                              <w:jc w:val="center"/>
                              <w:rPr>
                                <w:b/>
                                <w:sz w:val="44"/>
                                <w:u w:val="single"/>
                              </w:rPr>
                            </w:pPr>
                            <w:r w:rsidRPr="001E02DF">
                              <w:rPr>
                                <w:b/>
                                <w:sz w:val="44"/>
                                <w:u w:val="single"/>
                              </w:rPr>
                              <w:t>Syrien / Afghanistan / Irak</w:t>
                            </w:r>
                          </w:p>
                          <w:p w:rsidR="001E02DF" w:rsidRPr="001E02DF" w:rsidRDefault="001E02DF" w:rsidP="001E02D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1E02DF" w:rsidRPr="001E02DF" w:rsidRDefault="001E02DF" w:rsidP="001E02DF">
                            <w:pPr>
                              <w:ind w:left="6372"/>
                              <w:jc w:val="center"/>
                              <w:rPr>
                                <w:rFonts w:cs="Arial"/>
                                <w:sz w:val="32"/>
                                <w:szCs w:val="18"/>
                              </w:rPr>
                            </w:pPr>
                            <w:r w:rsidRPr="001E02DF">
                              <w:rPr>
                                <w:rFonts w:cs="Arial"/>
                                <w:b/>
                                <w:color w:val="404040" w:themeColor="text1" w:themeTint="BF"/>
                                <w:sz w:val="32"/>
                                <w:szCs w:val="18"/>
                              </w:rPr>
                              <w:t>umschreiben</w:t>
                            </w:r>
                          </w:p>
                          <w:p w:rsidR="001E02DF" w:rsidRPr="001E02DF" w:rsidRDefault="001E02DF" w:rsidP="001E02D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5.4pt;margin-top:7.8pt;width:511.8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" strokecolor="#0d0d0d [3069]">
                <v:textbox style="mso-fit-shape-to-text:t">
                  <w:txbxContent>
                    <w:p w:rsidR="001E02DF" w:rsidRPr="001E02DF" w:rsidRDefault="001E02DF" w:rsidP="001E02DF">
                      <w:pPr>
                        <w:rPr>
                          <w:b/>
                          <w:color w:val="404040" w:themeColor="text1" w:themeTint="BF"/>
                          <w:sz w:val="32"/>
                        </w:rPr>
                      </w:pPr>
                      <w:bookmarkStart w:id="1" w:name="_GoBack"/>
                      <w:r w:rsidRPr="001E02DF">
                        <w:rPr>
                          <w:b/>
                          <w:color w:val="404040" w:themeColor="text1" w:themeTint="BF"/>
                          <w:sz w:val="32"/>
                        </w:rPr>
                        <w:t>Führerschein aus</w:t>
                      </w:r>
                    </w:p>
                    <w:p w:rsidR="001E02DF" w:rsidRPr="001E02DF" w:rsidRDefault="001E02DF" w:rsidP="001E02DF">
                      <w:pPr>
                        <w:jc w:val="center"/>
                        <w:rPr>
                          <w:b/>
                          <w:sz w:val="16"/>
                        </w:rPr>
                      </w:pPr>
                    </w:p>
                    <w:p w:rsidR="001E02DF" w:rsidRPr="001E02DF" w:rsidRDefault="001E02DF" w:rsidP="001E02DF">
                      <w:pPr>
                        <w:jc w:val="center"/>
                        <w:rPr>
                          <w:b/>
                          <w:sz w:val="44"/>
                          <w:u w:val="single"/>
                        </w:rPr>
                      </w:pPr>
                      <w:r w:rsidRPr="001E02DF">
                        <w:rPr>
                          <w:b/>
                          <w:sz w:val="44"/>
                          <w:u w:val="single"/>
                        </w:rPr>
                        <w:t>Syrien</w:t>
                      </w:r>
                      <w:r w:rsidRPr="001E02DF">
                        <w:rPr>
                          <w:b/>
                          <w:sz w:val="44"/>
                          <w:u w:val="single"/>
                        </w:rPr>
                        <w:t xml:space="preserve"> / Afghanistan / Irak</w:t>
                      </w:r>
                    </w:p>
                    <w:p w:rsidR="001E02DF" w:rsidRPr="001E02DF" w:rsidRDefault="001E02DF" w:rsidP="001E02DF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  <w:p w:rsidR="001E02DF" w:rsidRPr="001E02DF" w:rsidRDefault="001E02DF" w:rsidP="001E02DF">
                      <w:pPr>
                        <w:ind w:left="6372"/>
                        <w:jc w:val="center"/>
                        <w:rPr>
                          <w:rFonts w:cs="Arial"/>
                          <w:sz w:val="32"/>
                          <w:szCs w:val="18"/>
                        </w:rPr>
                      </w:pPr>
                      <w:r w:rsidRPr="001E02DF">
                        <w:rPr>
                          <w:rFonts w:cs="Arial"/>
                          <w:b/>
                          <w:color w:val="404040" w:themeColor="text1" w:themeTint="BF"/>
                          <w:sz w:val="32"/>
                          <w:szCs w:val="18"/>
                        </w:rPr>
                        <w:t>umschreiben</w:t>
                      </w:r>
                    </w:p>
                    <w:bookmarkEnd w:id="1"/>
                    <w:p w:rsidR="001E02DF" w:rsidRPr="001E02DF" w:rsidRDefault="001E02DF" w:rsidP="001E02DF"/>
                  </w:txbxContent>
                </v:textbox>
                <w10:wrap type="square"/>
              </v:shape>
            </w:pict>
          </mc:Fallback>
        </mc:AlternateContent>
      </w:r>
    </w:p>
    <w:p w:rsidR="001E02DF" w:rsidRDefault="008D12F1" w:rsidP="00497A41">
      <w:pPr>
        <w:spacing w:line="360" w:lineRule="auto"/>
        <w:jc w:val="both"/>
      </w:pPr>
      <w:r w:rsidRPr="008D12F1">
        <w:t>das Wichtigste zuerst:</w:t>
      </w:r>
      <w:r w:rsidR="001E02DF">
        <w:t xml:space="preserve"> </w:t>
      </w:r>
      <w:r w:rsidR="001E02DF" w:rsidRPr="001E02DF">
        <w:rPr>
          <w:b/>
          <w:u w:val="single"/>
        </w:rPr>
        <w:t>Ja - Sie können den Führerschein umtauschen</w:t>
      </w:r>
      <w:r w:rsidR="001E02DF">
        <w:t xml:space="preserve">. Aber Sie müssen: </w:t>
      </w:r>
    </w:p>
    <w:p w:rsidR="00102600" w:rsidRPr="00102600" w:rsidRDefault="00102600" w:rsidP="00497A41">
      <w:pPr>
        <w:spacing w:line="360" w:lineRule="auto"/>
        <w:jc w:val="both"/>
        <w:rPr>
          <w:sz w:val="6"/>
        </w:rPr>
      </w:pPr>
    </w:p>
    <w:p w:rsidR="001E02DF" w:rsidRDefault="001E02DF" w:rsidP="001E02DF">
      <w:pPr>
        <w:pStyle w:val="Listenabsatz"/>
        <w:numPr>
          <w:ilvl w:val="0"/>
          <w:numId w:val="4"/>
        </w:numPr>
        <w:spacing w:line="360" w:lineRule="auto"/>
        <w:jc w:val="both"/>
      </w:pPr>
      <w:r>
        <w:t>Die theoretische Prüfung wiederholen</w:t>
      </w:r>
    </w:p>
    <w:p w:rsidR="001E02DF" w:rsidRDefault="001E02DF" w:rsidP="001E02DF">
      <w:pPr>
        <w:pStyle w:val="Listenabsatz"/>
        <w:numPr>
          <w:ilvl w:val="0"/>
          <w:numId w:val="4"/>
        </w:numPr>
        <w:spacing w:line="360" w:lineRule="auto"/>
        <w:jc w:val="both"/>
      </w:pPr>
      <w:r>
        <w:t>Die praktische Prüfung wiederholen</w:t>
      </w:r>
    </w:p>
    <w:p w:rsidR="00102600" w:rsidRPr="00102600" w:rsidRDefault="00102600" w:rsidP="00102600">
      <w:pPr>
        <w:pStyle w:val="Listenabsatz"/>
        <w:spacing w:line="360" w:lineRule="auto"/>
        <w:ind w:left="2484"/>
        <w:jc w:val="both"/>
        <w:rPr>
          <w:sz w:val="12"/>
        </w:rPr>
      </w:pPr>
    </w:p>
    <w:p w:rsidR="00CB29FC" w:rsidRPr="005963AF" w:rsidRDefault="00102600" w:rsidP="00497A41">
      <w:pPr>
        <w:spacing w:line="360" w:lineRule="auto"/>
        <w:jc w:val="both"/>
      </w:pPr>
      <w:r>
        <w:t>Leider haben wir kein</w:t>
      </w:r>
      <w:r w:rsidR="00CB29FC" w:rsidRPr="005963AF">
        <w:t xml:space="preserve"> Umschreibungs-Abkommen mit den o.g. Ländern </w:t>
      </w:r>
      <w:r>
        <w:t>die eine prüfungsfreie Umschreibung erlauben</w:t>
      </w:r>
      <w:r w:rsidR="00CB29FC" w:rsidRPr="005963AF">
        <w:t>.</w:t>
      </w:r>
      <w:r>
        <w:t xml:space="preserve"> Jedoch ist die</w:t>
      </w:r>
      <w:r w:rsidR="00CB29FC" w:rsidRPr="005963AF">
        <w:t xml:space="preserve"> eigentliche Ausbildung (mit Nachtfahrten, Autobahnfahrten</w:t>
      </w:r>
      <w:r w:rsidR="00EC16F1" w:rsidRPr="005963AF">
        <w:t xml:space="preserve"> etc</w:t>
      </w:r>
      <w:r>
        <w:t>.</w:t>
      </w:r>
      <w:r w:rsidR="00CB29FC" w:rsidRPr="005963AF">
        <w:t xml:space="preserve">) </w:t>
      </w:r>
      <w:r>
        <w:t>nicht zu wiederholen</w:t>
      </w:r>
      <w:r w:rsidR="00CB29FC" w:rsidRPr="005963AF">
        <w:t xml:space="preserve">. </w:t>
      </w:r>
    </w:p>
    <w:p w:rsidR="00917A60" w:rsidRPr="005963AF" w:rsidRDefault="00917A60" w:rsidP="00497A41">
      <w:pPr>
        <w:spacing w:line="360" w:lineRule="auto"/>
        <w:jc w:val="both"/>
        <w:rPr>
          <w:sz w:val="16"/>
        </w:rPr>
      </w:pPr>
    </w:p>
    <w:p w:rsidR="00CB29FC" w:rsidRDefault="000C03CA" w:rsidP="00497A41">
      <w:pPr>
        <w:spacing w:line="360" w:lineRule="auto"/>
        <w:jc w:val="both"/>
        <w:rPr>
          <w:i/>
          <w:sz w:val="20"/>
        </w:rPr>
      </w:pPr>
      <w:r>
        <w:rPr>
          <w:i/>
          <w:sz w:val="20"/>
        </w:rPr>
        <w:t xml:space="preserve">- </w:t>
      </w:r>
      <w:r w:rsidR="00CB29FC" w:rsidRPr="005963AF">
        <w:rPr>
          <w:i/>
          <w:sz w:val="20"/>
        </w:rPr>
        <w:t xml:space="preserve">Hier ist jedoch zu erwähnen, dass jeder Fahrlehrer einige Fahrstunden benötigen wird, um die Fahreignung des Antragstellers zu prüfen. </w:t>
      </w:r>
      <w:r>
        <w:rPr>
          <w:i/>
          <w:sz w:val="20"/>
        </w:rPr>
        <w:t>-</w:t>
      </w:r>
    </w:p>
    <w:p w:rsidR="00CB29FC" w:rsidRPr="005963AF" w:rsidRDefault="00EC16F1" w:rsidP="00497A41">
      <w:pPr>
        <w:spacing w:line="360" w:lineRule="auto"/>
        <w:jc w:val="both"/>
        <w:rPr>
          <w:sz w:val="16"/>
        </w:rPr>
      </w:pPr>
      <w:r w:rsidRPr="005963AF">
        <w:rPr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11ED8" wp14:editId="47E9014F">
                <wp:simplePos x="0" y="0"/>
                <wp:positionH relativeFrom="column">
                  <wp:posOffset>-63500</wp:posOffset>
                </wp:positionH>
                <wp:positionV relativeFrom="paragraph">
                  <wp:posOffset>56515</wp:posOffset>
                </wp:positionV>
                <wp:extent cx="6507480" cy="3886200"/>
                <wp:effectExtent l="0" t="0" r="2667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3886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-5pt;margin-top:4.45pt;width:512.4pt;height:30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" filled="f" strokecolor="#a5a5a5 [2092]" strokeweight="2pt">
                <v:stroke dashstyle="1 1"/>
              </v:rect>
            </w:pict>
          </mc:Fallback>
        </mc:AlternateContent>
      </w:r>
    </w:p>
    <w:p w:rsidR="00CB29FC" w:rsidRPr="008D12F1" w:rsidRDefault="008D12F1" w:rsidP="00497A41">
      <w:pPr>
        <w:spacing w:line="360" w:lineRule="auto"/>
        <w:jc w:val="both"/>
        <w:rPr>
          <w:b/>
        </w:rPr>
      </w:pPr>
      <w:r w:rsidRPr="008D12F1">
        <w:rPr>
          <w:b/>
        </w:rPr>
        <w:t>Für den Antrag auf Umschreibung benötigen Sie folgende Unterlagen</w:t>
      </w:r>
      <w:r w:rsidR="00CB29FC" w:rsidRPr="008D12F1">
        <w:rPr>
          <w:b/>
        </w:rPr>
        <w:t xml:space="preserve">: </w:t>
      </w:r>
    </w:p>
    <w:p w:rsidR="00CB29FC" w:rsidRPr="005963AF" w:rsidRDefault="00CB29FC" w:rsidP="00497A41">
      <w:pPr>
        <w:pStyle w:val="Listenabsatz"/>
        <w:numPr>
          <w:ilvl w:val="0"/>
          <w:numId w:val="1"/>
        </w:numPr>
        <w:spacing w:line="360" w:lineRule="auto"/>
        <w:ind w:left="714" w:hanging="357"/>
        <w:jc w:val="both"/>
      </w:pPr>
      <w:r w:rsidRPr="005963AF">
        <w:t>Ihren aktuellen Führerschein im Original</w:t>
      </w:r>
    </w:p>
    <w:p w:rsidR="00CB29FC" w:rsidRPr="005963AF" w:rsidRDefault="00CB29FC" w:rsidP="00497A41">
      <w:pPr>
        <w:pStyle w:val="Listenabsatz"/>
        <w:numPr>
          <w:ilvl w:val="0"/>
          <w:numId w:val="1"/>
        </w:numPr>
        <w:spacing w:line="360" w:lineRule="auto"/>
        <w:ind w:left="714" w:hanging="357"/>
        <w:jc w:val="both"/>
      </w:pPr>
      <w:r w:rsidRPr="005963AF">
        <w:t>Eine Übersetzung des Führerscheines mit Erläuterung der jeweiligen Klassen (vorzugsweise vom ADAC, Adresse ersehen Sie unten)</w:t>
      </w:r>
    </w:p>
    <w:p w:rsidR="00EC16F1" w:rsidRPr="005963AF" w:rsidRDefault="00EC16F1" w:rsidP="00EC16F1">
      <w:pPr>
        <w:pStyle w:val="Listenabsatz"/>
        <w:numPr>
          <w:ilvl w:val="0"/>
          <w:numId w:val="3"/>
        </w:numPr>
        <w:spacing w:line="360" w:lineRule="auto"/>
        <w:jc w:val="both"/>
        <w:rPr>
          <w:sz w:val="20"/>
        </w:rPr>
      </w:pPr>
      <w:r w:rsidRPr="005963AF">
        <w:rPr>
          <w:sz w:val="20"/>
        </w:rPr>
        <w:t>Alternativ kann auch ein internationaler Führerschein</w:t>
      </w:r>
      <w:r w:rsidR="00A70312">
        <w:rPr>
          <w:sz w:val="20"/>
        </w:rPr>
        <w:t xml:space="preserve"> - </w:t>
      </w:r>
      <w:r w:rsidRPr="005963AF">
        <w:rPr>
          <w:sz w:val="20"/>
        </w:rPr>
        <w:t xml:space="preserve">ausgestellt vom Heimatland </w:t>
      </w:r>
      <w:r w:rsidR="00A70312">
        <w:rPr>
          <w:sz w:val="20"/>
        </w:rPr>
        <w:t xml:space="preserve">- </w:t>
      </w:r>
      <w:r w:rsidRPr="005963AF">
        <w:rPr>
          <w:sz w:val="20"/>
        </w:rPr>
        <w:t>als Übersetzung dienen</w:t>
      </w:r>
    </w:p>
    <w:p w:rsidR="00CB29FC" w:rsidRPr="005963AF" w:rsidRDefault="00CB29FC" w:rsidP="00497A41">
      <w:pPr>
        <w:pStyle w:val="Listenabsatz"/>
        <w:numPr>
          <w:ilvl w:val="0"/>
          <w:numId w:val="1"/>
        </w:numPr>
        <w:spacing w:line="360" w:lineRule="auto"/>
        <w:ind w:left="714" w:hanging="357"/>
        <w:jc w:val="both"/>
      </w:pPr>
      <w:r w:rsidRPr="005963AF">
        <w:t>Eine Kopie des Reisepasse</w:t>
      </w:r>
      <w:r w:rsidR="00E84D7A">
        <w:t>s</w:t>
      </w:r>
      <w:r w:rsidRPr="005963AF">
        <w:t xml:space="preserve"> / Ausweises aus dem Heimatland oder eine Duldung</w:t>
      </w:r>
    </w:p>
    <w:p w:rsidR="00CB29FC" w:rsidRPr="005963AF" w:rsidRDefault="00CB29FC" w:rsidP="00497A41">
      <w:pPr>
        <w:pStyle w:val="Listenabsatz"/>
        <w:numPr>
          <w:ilvl w:val="0"/>
          <w:numId w:val="1"/>
        </w:numPr>
        <w:spacing w:line="360" w:lineRule="auto"/>
        <w:ind w:left="714" w:hanging="357"/>
        <w:jc w:val="both"/>
      </w:pPr>
      <w:r w:rsidRPr="005963AF">
        <w:t>Den Antrag auf Umschreibung (erhalten Sie bei den Fahrschulen)</w:t>
      </w:r>
    </w:p>
    <w:p w:rsidR="00EA0046" w:rsidRDefault="00EA0046" w:rsidP="00497A41">
      <w:pPr>
        <w:pStyle w:val="Listenabsatz"/>
        <w:numPr>
          <w:ilvl w:val="0"/>
          <w:numId w:val="1"/>
        </w:numPr>
        <w:spacing w:line="360" w:lineRule="auto"/>
        <w:ind w:left="714" w:hanging="357"/>
        <w:jc w:val="both"/>
      </w:pPr>
      <w:r>
        <w:t>Ein Sehtest</w:t>
      </w:r>
      <w:bookmarkStart w:id="0" w:name="_GoBack"/>
      <w:bookmarkEnd w:id="0"/>
    </w:p>
    <w:p w:rsidR="00EA0046" w:rsidRDefault="00EA0046" w:rsidP="00EA0046">
      <w:pPr>
        <w:pStyle w:val="Listenabsatz"/>
        <w:numPr>
          <w:ilvl w:val="0"/>
          <w:numId w:val="1"/>
        </w:numPr>
        <w:spacing w:line="360" w:lineRule="auto"/>
        <w:ind w:left="714" w:hanging="357"/>
        <w:jc w:val="both"/>
      </w:pPr>
      <w:r>
        <w:t>Ein Erste-Hilfe-Kurs</w:t>
      </w:r>
      <w:r w:rsidRPr="00EA0046">
        <w:t xml:space="preserve"> </w:t>
      </w:r>
    </w:p>
    <w:p w:rsidR="00EA0046" w:rsidRPr="005963AF" w:rsidRDefault="00EA0046" w:rsidP="00497A41">
      <w:pPr>
        <w:pStyle w:val="Listenabsatz"/>
        <w:numPr>
          <w:ilvl w:val="0"/>
          <w:numId w:val="1"/>
        </w:numPr>
        <w:spacing w:line="360" w:lineRule="auto"/>
        <w:ind w:left="714" w:hanging="357"/>
        <w:jc w:val="both"/>
      </w:pPr>
      <w:r w:rsidRPr="005963AF">
        <w:t>Ein biometrisches Passbild</w:t>
      </w:r>
    </w:p>
    <w:p w:rsidR="00CB29FC" w:rsidRPr="005963AF" w:rsidRDefault="00CB29FC" w:rsidP="00497A41">
      <w:pPr>
        <w:pStyle w:val="Listenabsatz"/>
        <w:numPr>
          <w:ilvl w:val="0"/>
          <w:numId w:val="1"/>
        </w:numPr>
        <w:spacing w:line="360" w:lineRule="auto"/>
        <w:ind w:left="714" w:hanging="357"/>
        <w:jc w:val="both"/>
      </w:pPr>
      <w:r w:rsidRPr="005963AF">
        <w:t xml:space="preserve">Eine persönlich abgegebene  Unterschrift </w:t>
      </w:r>
    </w:p>
    <w:p w:rsidR="00015FE8" w:rsidRPr="005963AF" w:rsidRDefault="00015FE8" w:rsidP="00497A41">
      <w:pPr>
        <w:pStyle w:val="Listenabsatz"/>
        <w:numPr>
          <w:ilvl w:val="0"/>
          <w:numId w:val="1"/>
        </w:numPr>
        <w:spacing w:line="360" w:lineRule="auto"/>
        <w:ind w:left="714" w:hanging="357"/>
        <w:jc w:val="both"/>
      </w:pPr>
      <w:r w:rsidRPr="005963AF">
        <w:t>Erklärung über den Besitz einer gültigen Fahrerlaubnis</w:t>
      </w:r>
      <w:r w:rsidRPr="005963AF">
        <w:rPr>
          <w:b/>
          <w:i/>
          <w:sz w:val="32"/>
        </w:rPr>
        <w:t>*</w:t>
      </w:r>
    </w:p>
    <w:p w:rsidR="00EC16F1" w:rsidRPr="000C03CA" w:rsidRDefault="00EC16F1" w:rsidP="00EC16F1">
      <w:pPr>
        <w:jc w:val="both"/>
        <w:rPr>
          <w:b/>
          <w:i/>
          <w:sz w:val="4"/>
        </w:rPr>
      </w:pPr>
    </w:p>
    <w:p w:rsidR="00CB29FC" w:rsidRPr="005963AF" w:rsidRDefault="00A70312" w:rsidP="00EC16F1">
      <w:pPr>
        <w:pStyle w:val="Listenabsatz"/>
        <w:numPr>
          <w:ilvl w:val="0"/>
          <w:numId w:val="2"/>
        </w:numPr>
        <w:jc w:val="both"/>
        <w:rPr>
          <w:i/>
          <w:sz w:val="20"/>
        </w:rPr>
      </w:pPr>
      <w:r>
        <w:rPr>
          <w:i/>
          <w:sz w:val="20"/>
        </w:rPr>
        <w:t xml:space="preserve">Einen Vordruck hierfür erhalten Sie bei unserer Führerscheinstelle. Gerne übersenden wir diesen auch per Post </w:t>
      </w:r>
      <w:r w:rsidRPr="00A70312">
        <w:rPr>
          <w:i/>
          <w:sz w:val="20"/>
          <w:u w:val="single"/>
        </w:rPr>
        <w:t>nach</w:t>
      </w:r>
      <w:r>
        <w:rPr>
          <w:i/>
          <w:sz w:val="20"/>
        </w:rPr>
        <w:t xml:space="preserve"> Antragstellung </w:t>
      </w:r>
    </w:p>
    <w:p w:rsidR="007D0D87" w:rsidRPr="000C03CA" w:rsidRDefault="007D0D87" w:rsidP="00917A60">
      <w:pPr>
        <w:jc w:val="both"/>
        <w:rPr>
          <w:sz w:val="32"/>
        </w:rPr>
      </w:pPr>
    </w:p>
    <w:p w:rsidR="00015FE8" w:rsidRPr="005963AF" w:rsidRDefault="00015FE8" w:rsidP="00497A41">
      <w:pPr>
        <w:spacing w:line="360" w:lineRule="auto"/>
        <w:jc w:val="both"/>
      </w:pPr>
      <w:r w:rsidRPr="005963AF">
        <w:t xml:space="preserve">Die Kosten für die Umschreibung belaufen sich bei unserer Behörde auf </w:t>
      </w:r>
      <w:r w:rsidRPr="005963AF">
        <w:rPr>
          <w:b/>
          <w:u w:val="single"/>
        </w:rPr>
        <w:t>42,60 €</w:t>
      </w:r>
      <w:r w:rsidRPr="005963AF">
        <w:t xml:space="preserve"> </w:t>
      </w:r>
    </w:p>
    <w:p w:rsidR="00015FE8" w:rsidRPr="005963AF" w:rsidRDefault="00015FE8" w:rsidP="00497A41">
      <w:pPr>
        <w:spacing w:line="360" w:lineRule="auto"/>
        <w:jc w:val="both"/>
      </w:pPr>
      <w:r w:rsidRPr="005963AF">
        <w:t xml:space="preserve">Dazu kommen die Kosten für Fahrschule, Prüfungsgebühren, Übersetzungsgebühren. </w:t>
      </w:r>
    </w:p>
    <w:p w:rsidR="00917A60" w:rsidRPr="000C03CA" w:rsidRDefault="000C03CA" w:rsidP="00917A60">
      <w:pPr>
        <w:rPr>
          <w:sz w:val="14"/>
        </w:rPr>
      </w:pPr>
      <w:r w:rsidRPr="000C03CA">
        <w:rPr>
          <w:rFonts w:eastAsia="Times New Roman" w:cs="Arial"/>
          <w:noProof/>
          <w:sz w:val="1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9FA3A8" wp14:editId="76563D7E">
                <wp:simplePos x="0" y="0"/>
                <wp:positionH relativeFrom="column">
                  <wp:posOffset>-10160</wp:posOffset>
                </wp:positionH>
                <wp:positionV relativeFrom="paragraph">
                  <wp:posOffset>118745</wp:posOffset>
                </wp:positionV>
                <wp:extent cx="2374265" cy="1280160"/>
                <wp:effectExtent l="0" t="0" r="18415" b="1524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904" w:rsidRPr="000C03CA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0C03C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Kreisverwaltung Donnersbergkreis</w:t>
                            </w:r>
                          </w:p>
                          <w:p w:rsidR="008C5904" w:rsidRPr="000C03CA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0C03C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Uhlandstraße 2</w:t>
                            </w:r>
                          </w:p>
                          <w:p w:rsidR="008C5904" w:rsidRPr="000C03CA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0C03C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67292 Kirchheimbolanden</w:t>
                            </w:r>
                          </w:p>
                          <w:p w:rsidR="008C5904" w:rsidRPr="000C03CA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</w:p>
                          <w:p w:rsidR="008C5904" w:rsidRPr="000C03CA" w:rsidRDefault="00EA0046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hyperlink r:id="rId6" w:history="1">
                              <w:r w:rsidR="008C5904" w:rsidRPr="000C03CA">
                                <w:rPr>
                                  <w:rStyle w:val="Hyperlink"/>
                                  <w:rFonts w:ascii="Arial" w:hAnsi="Arial" w:cs="Arial"/>
                                  <w:color w:val="595959" w:themeColor="text1" w:themeTint="A6"/>
                                  <w:sz w:val="20"/>
                                  <w:szCs w:val="22"/>
                                </w:rPr>
                                <w:t>fuehrerscheinstelle@donnerberg.de</w:t>
                              </w:r>
                            </w:hyperlink>
                          </w:p>
                          <w:p w:rsidR="008C5904" w:rsidRPr="000C03CA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</w:p>
                          <w:p w:rsidR="008C5904" w:rsidRPr="000C03CA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0C03C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06352 /710 189 od. 195</w:t>
                            </w:r>
                            <w:r w:rsidR="00E84D7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 od.389</w:t>
                            </w:r>
                            <w:r w:rsidRPr="000C03C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.8pt;margin-top:9.35pt;width:186.95pt;height:100.8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" strokecolor="#bfbfbf [2412]">
                <v:textbox>
                  <w:txbxContent>
                    <w:p w:rsidR="008C5904" w:rsidRPr="000C03CA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0C03C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Kreisverwaltung Donnersbergkreis</w:t>
                      </w:r>
                    </w:p>
                    <w:p w:rsidR="008C5904" w:rsidRPr="000C03CA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0C03C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Uhlandstraße 2</w:t>
                      </w:r>
                    </w:p>
                    <w:p w:rsidR="008C5904" w:rsidRPr="000C03CA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0C03C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67292 Kirchheimbolanden</w:t>
                      </w:r>
                    </w:p>
                    <w:p w:rsidR="008C5904" w:rsidRPr="000C03CA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</w:p>
                    <w:p w:rsidR="008C5904" w:rsidRPr="000C03CA" w:rsidRDefault="00E84D7A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hyperlink r:id="rId7" w:history="1">
                        <w:r w:rsidR="008C5904" w:rsidRPr="000C03CA">
                          <w:rPr>
                            <w:rStyle w:val="Hyperlink"/>
                            <w:rFonts w:ascii="Arial" w:hAnsi="Arial" w:cs="Arial"/>
                            <w:color w:val="595959" w:themeColor="text1" w:themeTint="A6"/>
                            <w:sz w:val="20"/>
                            <w:szCs w:val="22"/>
                          </w:rPr>
                          <w:t>fuehrerscheinstelle@donnerberg.de</w:t>
                        </w:r>
                      </w:hyperlink>
                    </w:p>
                    <w:p w:rsidR="008C5904" w:rsidRPr="000C03CA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</w:p>
                    <w:p w:rsidR="008C5904" w:rsidRPr="000C03CA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0C03C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06352 /710 189 od. 195</w:t>
                      </w:r>
                      <w:r w:rsidR="00E84D7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 od.389</w:t>
                      </w:r>
                      <w:r w:rsidRPr="000C03C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0C03CA">
        <w:rPr>
          <w:rFonts w:cs="Arial"/>
          <w:noProof/>
          <w:sz w:val="1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A307CF" wp14:editId="516F731B">
                <wp:simplePos x="0" y="0"/>
                <wp:positionH relativeFrom="column">
                  <wp:posOffset>4118610</wp:posOffset>
                </wp:positionH>
                <wp:positionV relativeFrom="paragraph">
                  <wp:posOffset>118745</wp:posOffset>
                </wp:positionV>
                <wp:extent cx="2374265" cy="1287780"/>
                <wp:effectExtent l="0" t="0" r="18415" b="2667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904" w:rsidRPr="000C03CA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0C03C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ADAC Pfalz </w:t>
                            </w:r>
                          </w:p>
                          <w:p w:rsidR="008C5904" w:rsidRPr="000C03CA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0C03C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Abt. Verkehr </w:t>
                            </w:r>
                          </w:p>
                          <w:p w:rsidR="008C5904" w:rsidRPr="000C03CA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0C03C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Europastr. 1 </w:t>
                            </w:r>
                          </w:p>
                          <w:p w:rsidR="000C03CA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0C03C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D - 67433 Neustadt </w:t>
                            </w:r>
                            <w:r w:rsidR="00E84D7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>/Wstr.</w:t>
                            </w:r>
                          </w:p>
                          <w:p w:rsidR="008C5904" w:rsidRPr="000C03CA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0C03C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Tel. +49 (06321) 8905 – 23 </w:t>
                            </w:r>
                          </w:p>
                          <w:p w:rsidR="008C5904" w:rsidRPr="000C03CA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10"/>
                                <w:szCs w:val="22"/>
                              </w:rPr>
                            </w:pPr>
                          </w:p>
                          <w:p w:rsidR="008C5904" w:rsidRPr="000C03CA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 w:rsidRPr="000C03CA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2"/>
                              </w:rPr>
                              <w:t xml:space="preserve">Mail: </w:t>
                            </w:r>
                            <w:hyperlink r:id="rId8" w:history="1">
                              <w:r w:rsidRPr="000C03CA">
                                <w:rPr>
                                  <w:rStyle w:val="Hyperlink"/>
                                  <w:rFonts w:ascii="Arial" w:hAnsi="Arial" w:cs="Arial"/>
                                  <w:color w:val="595959" w:themeColor="text1" w:themeTint="A6"/>
                                  <w:sz w:val="20"/>
                                  <w:szCs w:val="22"/>
                                </w:rPr>
                                <w:t>Stefanie.Kuehner@pfa.adac.de</w:t>
                              </w:r>
                            </w:hyperlink>
                          </w:p>
                          <w:p w:rsidR="008C5904" w:rsidRPr="000C03CA" w:rsidRDefault="008C5904" w:rsidP="008C5904">
                            <w:pPr>
                              <w:pStyle w:val="StandardWeb"/>
                              <w:shd w:val="clear" w:color="auto" w:fill="FFFFFF"/>
                              <w:rPr>
                                <w:rFonts w:ascii="Arial" w:hAnsi="Arial" w:cs="Arial"/>
                                <w:color w:val="595959" w:themeColor="text1" w:themeTint="A6"/>
                                <w:sz w:val="10"/>
                                <w:szCs w:val="22"/>
                              </w:rPr>
                            </w:pPr>
                          </w:p>
                          <w:p w:rsidR="008C5904" w:rsidRPr="000C03CA" w:rsidRDefault="008C5904" w:rsidP="008C5904">
                            <w:pPr>
                              <w:rPr>
                                <w:color w:val="595959" w:themeColor="text1" w:themeTint="A6"/>
                                <w:sz w:val="20"/>
                              </w:rPr>
                            </w:pPr>
                            <w:r w:rsidRPr="000C03CA">
                              <w:rPr>
                                <w:color w:val="595959" w:themeColor="text1" w:themeTint="A6"/>
                                <w:sz w:val="20"/>
                              </w:rPr>
                              <w:t>Infos auch unter: https://www.adac.de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24.3pt;margin-top:9.35pt;width:186.95pt;height:101.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" strokecolor="#bfbfbf [2412]">
                <v:textbox>
                  <w:txbxContent>
                    <w:p w:rsidR="008C5904" w:rsidRPr="000C03CA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0C03C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ADAC Pfalz </w:t>
                      </w:r>
                    </w:p>
                    <w:p w:rsidR="008C5904" w:rsidRPr="000C03CA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0C03C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Abt. Verkehr </w:t>
                      </w:r>
                    </w:p>
                    <w:p w:rsidR="008C5904" w:rsidRPr="000C03CA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0C03C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Europastr. 1 </w:t>
                      </w:r>
                    </w:p>
                    <w:p w:rsidR="000C03CA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0C03C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D - 67433 Neustadt </w:t>
                      </w:r>
                      <w:r w:rsidR="00E84D7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>/Wstr.</w:t>
                      </w:r>
                      <w:bookmarkStart w:id="1" w:name="_GoBack"/>
                      <w:bookmarkEnd w:id="1"/>
                    </w:p>
                    <w:p w:rsidR="008C5904" w:rsidRPr="000C03CA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0C03C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Tel. +49 (06321) 8905 – 23 </w:t>
                      </w:r>
                    </w:p>
                    <w:p w:rsidR="008C5904" w:rsidRPr="000C03CA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10"/>
                          <w:szCs w:val="22"/>
                        </w:rPr>
                      </w:pPr>
                    </w:p>
                    <w:p w:rsidR="008C5904" w:rsidRPr="000C03CA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</w:pPr>
                      <w:r w:rsidRPr="000C03CA"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2"/>
                        </w:rPr>
                        <w:t xml:space="preserve">Mail: </w:t>
                      </w:r>
                      <w:hyperlink r:id="rId9" w:history="1">
                        <w:r w:rsidRPr="000C03CA">
                          <w:rPr>
                            <w:rStyle w:val="Hyperlink"/>
                            <w:rFonts w:ascii="Arial" w:hAnsi="Arial" w:cs="Arial"/>
                            <w:color w:val="595959" w:themeColor="text1" w:themeTint="A6"/>
                            <w:sz w:val="20"/>
                            <w:szCs w:val="22"/>
                          </w:rPr>
                          <w:t>Stefanie.Kuehner@pfa.adac.de</w:t>
                        </w:r>
                      </w:hyperlink>
                    </w:p>
                    <w:p w:rsidR="008C5904" w:rsidRPr="000C03CA" w:rsidRDefault="008C5904" w:rsidP="008C5904">
                      <w:pPr>
                        <w:pStyle w:val="StandardWeb"/>
                        <w:shd w:val="clear" w:color="auto" w:fill="FFFFFF"/>
                        <w:rPr>
                          <w:rFonts w:ascii="Arial" w:hAnsi="Arial" w:cs="Arial"/>
                          <w:color w:val="595959" w:themeColor="text1" w:themeTint="A6"/>
                          <w:sz w:val="10"/>
                          <w:szCs w:val="22"/>
                        </w:rPr>
                      </w:pPr>
                    </w:p>
                    <w:p w:rsidR="008C5904" w:rsidRPr="000C03CA" w:rsidRDefault="008C5904" w:rsidP="008C5904">
                      <w:pPr>
                        <w:rPr>
                          <w:color w:val="595959" w:themeColor="text1" w:themeTint="A6"/>
                          <w:sz w:val="20"/>
                        </w:rPr>
                      </w:pPr>
                      <w:r w:rsidRPr="000C03CA">
                        <w:rPr>
                          <w:color w:val="595959" w:themeColor="text1" w:themeTint="A6"/>
                          <w:sz w:val="20"/>
                        </w:rPr>
                        <w:t>Infos auch unter: https://www.adac.de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7A60" w:rsidRPr="000C03CA" w:rsidSect="005963AF">
      <w:pgSz w:w="11906" w:h="16838"/>
      <w:pgMar w:top="567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F0AB4"/>
    <w:multiLevelType w:val="hybridMultilevel"/>
    <w:tmpl w:val="8E527ACE"/>
    <w:lvl w:ilvl="0" w:tplc="8CCCD754">
      <w:start w:val="1"/>
      <w:numFmt w:val="bullet"/>
      <w:lvlText w:val="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>
    <w:nsid w:val="1FE540E2"/>
    <w:multiLevelType w:val="hybridMultilevel"/>
    <w:tmpl w:val="D0E478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0B1379"/>
    <w:multiLevelType w:val="hybridMultilevel"/>
    <w:tmpl w:val="9F8AE604"/>
    <w:lvl w:ilvl="0" w:tplc="0407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56571F05"/>
    <w:multiLevelType w:val="hybridMultilevel"/>
    <w:tmpl w:val="917A8B92"/>
    <w:lvl w:ilvl="0" w:tplc="0407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AF"/>
    <w:rsid w:val="00015FE8"/>
    <w:rsid w:val="00021641"/>
    <w:rsid w:val="000C03CA"/>
    <w:rsid w:val="00102600"/>
    <w:rsid w:val="001E02DF"/>
    <w:rsid w:val="00497A41"/>
    <w:rsid w:val="005963AF"/>
    <w:rsid w:val="007C76B4"/>
    <w:rsid w:val="007D0D87"/>
    <w:rsid w:val="008C5904"/>
    <w:rsid w:val="008D12F1"/>
    <w:rsid w:val="00917A60"/>
    <w:rsid w:val="009E581D"/>
    <w:rsid w:val="00A70312"/>
    <w:rsid w:val="00C27472"/>
    <w:rsid w:val="00CB29FC"/>
    <w:rsid w:val="00CF0716"/>
    <w:rsid w:val="00E3428D"/>
    <w:rsid w:val="00E84D7A"/>
    <w:rsid w:val="00EA0046"/>
    <w:rsid w:val="00EC16F1"/>
    <w:rsid w:val="00F3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81D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5FE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17A60"/>
    <w:rPr>
      <w:color w:val="333333"/>
      <w:u w:val="single"/>
    </w:rPr>
  </w:style>
  <w:style w:type="paragraph" w:styleId="StandardWeb">
    <w:name w:val="Normal (Web)"/>
    <w:basedOn w:val="Standard"/>
    <w:uiPriority w:val="99"/>
    <w:semiHidden/>
    <w:unhideWhenUsed/>
    <w:rsid w:val="00917A6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16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81D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5FE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17A60"/>
    <w:rPr>
      <w:color w:val="333333"/>
      <w:u w:val="single"/>
    </w:rPr>
  </w:style>
  <w:style w:type="paragraph" w:styleId="StandardWeb">
    <w:name w:val="Normal (Web)"/>
    <w:basedOn w:val="Standard"/>
    <w:uiPriority w:val="99"/>
    <w:semiHidden/>
    <w:unhideWhenUsed/>
    <w:rsid w:val="00917A6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16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1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202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4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6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4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fanie.Kuehner@pfa.adac.d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uehrerscheinstelle@donnerberg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uehrerscheinstelle@donnerberg.d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anie.Kuehner@pfa.adac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D98D5532</Template>
  <TotalTime>0</TotalTime>
  <Pages>1</Pages>
  <Words>199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Donnersbergkreis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Bieck, Linda</dc:creator>
  <cp:lastModifiedBy>Bieck, Linda</cp:lastModifiedBy>
  <cp:revision>16</cp:revision>
  <cp:lastPrinted>2016-11-04T08:43:00Z</cp:lastPrinted>
  <dcterms:created xsi:type="dcterms:W3CDTF">2016-02-10T13:47:00Z</dcterms:created>
  <dcterms:modified xsi:type="dcterms:W3CDTF">2017-03-15T13:42:00Z</dcterms:modified>
</cp:coreProperties>
</file>